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B21A2" w14:textId="2402E2A1" w:rsidR="006C702C" w:rsidRPr="00D46F70" w:rsidRDefault="00E41EAF" w:rsidP="00887E77">
      <w:pPr>
        <w:jc w:val="center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577C7ED" wp14:editId="3C7A87C2">
            <wp:simplePos x="0" y="0"/>
            <wp:positionH relativeFrom="column">
              <wp:posOffset>2261235</wp:posOffset>
            </wp:positionH>
            <wp:positionV relativeFrom="paragraph">
              <wp:posOffset>-154940</wp:posOffset>
            </wp:positionV>
            <wp:extent cx="905510" cy="990600"/>
            <wp:effectExtent l="0" t="0" r="889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34824D" w14:textId="6FDD9DFD" w:rsidR="006C702C" w:rsidRPr="00D46F70" w:rsidRDefault="006C702C" w:rsidP="006C702C">
      <w:pPr>
        <w:tabs>
          <w:tab w:val="left" w:pos="1260"/>
        </w:tabs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3896DC02" w14:textId="77777777" w:rsidR="006C702C" w:rsidRPr="00D46F70" w:rsidRDefault="006C702C" w:rsidP="00887E77">
      <w:pPr>
        <w:jc w:val="center"/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34069951" w14:textId="77777777" w:rsidR="006C702C" w:rsidRPr="00D46F70" w:rsidRDefault="006C702C" w:rsidP="00887E77">
      <w:pPr>
        <w:jc w:val="center"/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72B5B01E" w14:textId="7C94B68C" w:rsidR="00D30D15" w:rsidRPr="00D46F70" w:rsidRDefault="00790A7E" w:rsidP="00860E6D">
      <w:pPr>
        <w:jc w:val="center"/>
        <w:rPr>
          <w:rFonts w:ascii="Chulabhorn Likit Text Light๙" w:hAnsi="Chulabhorn Likit Text Light๙" w:cs="Chulabhorn Likit Text Light๙"/>
          <w:b/>
          <w:bCs/>
          <w:spacing w:val="-6"/>
          <w:sz w:val="22"/>
          <w:szCs w:val="22"/>
          <w:cs/>
          <w:lang w:eastAsia="ja-JP"/>
        </w:rPr>
      </w:pPr>
      <w:r w:rsidRPr="00D46F70">
        <w:rPr>
          <w:rFonts w:ascii="Chulabhorn Likit Text Light๙" w:hAnsi="Chulabhorn Likit Text Light๙" w:cs="Chulabhorn Likit Text Light๙"/>
          <w:b/>
          <w:bCs/>
          <w:spacing w:val="-6"/>
          <w:sz w:val="22"/>
          <w:szCs w:val="22"/>
          <w:cs/>
        </w:rPr>
        <w:t>คำสั่ง</w:t>
      </w:r>
      <w:r w:rsidR="007C1934" w:rsidRPr="00D46F70">
        <w:rPr>
          <w:rFonts w:ascii="Chulabhorn Likit Text Light๙" w:hAnsi="Chulabhorn Likit Text Light๙" w:cs="Chulabhorn Likit Text Light๙"/>
          <w:b/>
          <w:bCs/>
          <w:spacing w:val="-6"/>
          <w:sz w:val="22"/>
          <w:szCs w:val="22"/>
          <w:cs/>
        </w:rPr>
        <w:t>จังหวัด.................................................</w:t>
      </w:r>
    </w:p>
    <w:p w14:paraId="6C7E0DDC" w14:textId="5D5D40C6" w:rsidR="00790A7E" w:rsidRPr="00D46F70" w:rsidRDefault="007C1934" w:rsidP="00860E6D">
      <w:pPr>
        <w:jc w:val="center"/>
        <w:rPr>
          <w:rFonts w:ascii="Chulabhorn Likit Text Light๙" w:hAnsi="Chulabhorn Likit Text Light๙" w:cs="Chulabhorn Likit Text Light๙"/>
          <w:b/>
          <w:bCs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 xml:space="preserve">ที่       </w:t>
      </w:r>
      <w:r w:rsidR="00790A7E"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 xml:space="preserve"> /</w:t>
      </w:r>
      <w:r w:rsidR="00C43473"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2564</w:t>
      </w:r>
    </w:p>
    <w:p w14:paraId="115B515A" w14:textId="4E19C7F8" w:rsidR="007C1934" w:rsidRPr="00D46F70" w:rsidRDefault="00790A7E" w:rsidP="00860E6D">
      <w:pPr>
        <w:jc w:val="center"/>
        <w:rPr>
          <w:rFonts w:ascii="Chulabhorn Likit Text Light๙" w:hAnsi="Chulabhorn Likit Text Light๙" w:cs="Chulabhorn Likit Text Light๙"/>
          <w:b/>
          <w:bCs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 xml:space="preserve">เรื่อง </w:t>
      </w:r>
      <w:r w:rsidR="00C322F1"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 xml:space="preserve"> จัดตั้ง</w:t>
      </w:r>
      <w:r w:rsidR="009D0593"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ศูนย์</w:t>
      </w:r>
      <w:r w:rsidR="00C322F1"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อำนวยการ</w:t>
      </w:r>
      <w:r w:rsidR="00A42677"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ปฏิบัติการ</w:t>
      </w:r>
      <w:r w:rsidR="009D0593"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ขจัดความยากจนและพัฒนาคนทุกช่วงวัยอย่างยั่งยืน</w:t>
      </w:r>
    </w:p>
    <w:p w14:paraId="730F9FA6" w14:textId="53617A93" w:rsidR="00790A7E" w:rsidRPr="00D46F70" w:rsidRDefault="009D0593" w:rsidP="007C1934">
      <w:pPr>
        <w:jc w:val="center"/>
        <w:rPr>
          <w:rFonts w:ascii="Chulabhorn Likit Text Light๙" w:hAnsi="Chulabhorn Likit Text Light๙" w:cs="Chulabhorn Likit Text Light๙"/>
          <w:sz w:val="22"/>
          <w:szCs w:val="22"/>
          <w:cs/>
        </w:rPr>
      </w:pPr>
      <w:r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ตามหลักปรัชญาของเศรษฐกิจพอเพียง</w:t>
      </w:r>
      <w:r w:rsidR="00A42677"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 xml:space="preserve">เทศบาลนคร/เทศบาลเมือง/เมืองพัทยา </w:t>
      </w:r>
      <w:r w:rsidR="007C1934"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(</w:t>
      </w:r>
      <w:proofErr w:type="spellStart"/>
      <w:r w:rsidR="007C1934"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ศจพ</w:t>
      </w:r>
      <w:proofErr w:type="spellEnd"/>
      <w:r w:rsidR="007C1934"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.</w:t>
      </w:r>
      <w:r w:rsidR="00D46F70"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ทน./</w:t>
      </w:r>
      <w:r w:rsidR="00D46F70" w:rsidRPr="00D46F70"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>ทม./เมืองพัทยา</w:t>
      </w:r>
      <w:r w:rsidR="007C1934"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)</w:t>
      </w:r>
    </w:p>
    <w:p w14:paraId="3B873B5B" w14:textId="3FCD8B7E" w:rsidR="00787115" w:rsidRPr="00D46F70" w:rsidRDefault="00787115" w:rsidP="00787115">
      <w:pPr>
        <w:jc w:val="center"/>
        <w:rPr>
          <w:rFonts w:ascii="Chulabhorn Likit Text Light๙" w:hAnsi="Chulabhorn Likit Text Light๙" w:cs="Chulabhorn Likit Text Light๙"/>
          <w:spacing w:val="-4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.....................................................</w:t>
      </w:r>
    </w:p>
    <w:p w14:paraId="11600CC9" w14:textId="7B9AD1F8" w:rsidR="00787115" w:rsidRPr="00D46F70" w:rsidRDefault="00787115" w:rsidP="00BA1CE7">
      <w:pPr>
        <w:spacing w:after="120"/>
        <w:jc w:val="thaiDistribute"/>
        <w:rPr>
          <w:rFonts w:ascii="Chulabhorn Likit Text Light๙" w:hAnsi="Chulabhorn Likit Text Light๙" w:cs="Chulabhorn Likit Text Light๙"/>
          <w:spacing w:val="-4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ab/>
      </w:r>
      <w:r w:rsidR="003C1E28" w:rsidRPr="00D46F70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ab/>
      </w:r>
      <w:r w:rsidR="007C1934" w:rsidRPr="00D46F70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ตามคำสั่ง</w:t>
      </w:r>
      <w:r w:rsidR="00D46F70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>คณะกรรมการขจัดความยากจนและพัฒนาคนทุกช่วงวัยอย่างยั่งยืน                                    ตามหลักปรัชญาของเศรษฐกิจพอเพียง ที่ 1/2564 เรื่อง จัดตั้งศูนย์อำนวยการขจัดความยากจนและ</w:t>
      </w:r>
      <w:r w:rsidR="009B7D01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 xml:space="preserve">                </w:t>
      </w:r>
      <w:r w:rsidR="00D46F70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>พัฒนาคนทุกช่วงวัยอย่างยั่งยืนตามหลักปรัชญาของเศรษฐกิจพอเพียง (</w:t>
      </w:r>
      <w:proofErr w:type="spellStart"/>
      <w:r w:rsidR="00D46F70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>ศจพ</w:t>
      </w:r>
      <w:proofErr w:type="spellEnd"/>
      <w:r w:rsidR="00D46F70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 xml:space="preserve">.) ในระดับจังหวัด และระดับต่าง ๆ </w:t>
      </w:r>
      <w:r w:rsidR="009B7D01" w:rsidRPr="009B7D01">
        <w:rPr>
          <w:rFonts w:ascii="Chulabhorn Likit Text Light๙" w:hAnsi="Chulabhorn Likit Text Light๙" w:cs="Chulabhorn Likit Text Light๙" w:hint="cs"/>
          <w:spacing w:val="-8"/>
          <w:sz w:val="22"/>
          <w:szCs w:val="22"/>
          <w:cs/>
        </w:rPr>
        <w:t xml:space="preserve">ลงวันที่ 8 เมษายน พ.ศ. 2564 </w:t>
      </w:r>
      <w:r w:rsidR="00D46F70" w:rsidRPr="009B7D01">
        <w:rPr>
          <w:rFonts w:ascii="Chulabhorn Likit Text Light๙" w:hAnsi="Chulabhorn Likit Text Light๙" w:cs="Chulabhorn Likit Text Light๙" w:hint="cs"/>
          <w:spacing w:val="-8"/>
          <w:sz w:val="22"/>
          <w:szCs w:val="22"/>
          <w:cs/>
        </w:rPr>
        <w:t>เพื่อเป็นกลไกขับเคลื่อนการดำเนินการแก้ไขปัญหาความยากจน ลดความเหลื่อมล้ำ</w:t>
      </w:r>
      <w:r w:rsidR="00D46F70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 xml:space="preserve"> และการพัฒนาคนทุกช่วงวัยในระดับพื้นที่ เพื่อให้เกิดการแก้ไขปัญหาและการพัฒนาที่เกี่ยวข้องอย่างบูรณาการเป็นรูปธรรมและยั่งยืนในทุกพื้นที่</w:t>
      </w:r>
      <w:r w:rsidR="001F3410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 xml:space="preserve">ทั่วประเทศ </w:t>
      </w:r>
      <w:r w:rsidR="007C1934" w:rsidRPr="00D46F70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 xml:space="preserve">นำไปสู่การบรรลุวิสัยทัศน์ </w:t>
      </w:r>
      <w:r w:rsidR="007C1934" w:rsidRPr="00BA1CE7">
        <w:rPr>
          <w:rFonts w:ascii="Chulabhorn Likit Text Light๙" w:hAnsi="Chulabhorn Likit Text Light๙" w:cs="Chulabhorn Likit Text Light๙"/>
          <w:b/>
          <w:bCs/>
          <w:spacing w:val="-4"/>
          <w:sz w:val="22"/>
          <w:szCs w:val="22"/>
          <w:cs/>
        </w:rPr>
        <w:t>"ประเทศไทยมีความมั่นคง มั่งคั่ง ยั่งยืน เป็นประเทศพัฒนาแล้ว ด้วยการพัฒนาตามหลักปรัชญาของเศรษฐกิจพอเพียง"</w:t>
      </w:r>
      <w:r w:rsidR="007C1934" w:rsidRPr="00D46F70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 xml:space="preserve"> ได้อย่างเป็นรูปธรรม นั้น</w:t>
      </w:r>
    </w:p>
    <w:p w14:paraId="0FDB9C86" w14:textId="0680E296" w:rsidR="00BE6D1C" w:rsidRPr="00D46F70" w:rsidRDefault="00787115" w:rsidP="007C1934">
      <w:pPr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ab/>
      </w:r>
      <w:r w:rsidRPr="00D46F70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ab/>
      </w:r>
      <w:r w:rsidR="007C1934" w:rsidRPr="00D46F70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เ</w:t>
      </w:r>
      <w:r w:rsidR="007C1934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พื่อให้เกิดการพัฒนาและกลไกขับเคลื่อนการขจัดความยากจนและความเหลื่อมล้ำ                  รวมถึงการพัฒนาคนทุกช่วงวัยในระดับพื้นที่ และเพื่อให้การดำเนินการดังกล่าวเป็นไปอย่างบูรณาการ</w:t>
      </w:r>
      <w:r w:rsidR="00BA1CE7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               </w:t>
      </w:r>
      <w:r w:rsidR="007C1934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มีประสิทธิภาพ และเกิดประโยชน์สูงสุดต่อประชาชน อาศัยอำนาจคณะกรรมการขจัดความยากจนและพัฒนาคนทุกช่วงวัยอย่างยั่งยืนตามหลักปรัชญาของเศรษฐกิจพอเพียง (</w:t>
      </w:r>
      <w:proofErr w:type="spellStart"/>
      <w:r w:rsidR="007C1934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คจพ</w:t>
      </w:r>
      <w:proofErr w:type="spellEnd"/>
      <w:r w:rsidR="007C1934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) ตามความใน ข้อ ๒.๒ (๔)                              ของคำสั่งสำนักนายกรัฐมนตรี ที่ ๓๔๓/๒๕๖๓ ลงวันที่ ๓๐ ตุลาคม </w:t>
      </w:r>
      <w:r w:rsidR="00BA1CE7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พ.ศ. </w:t>
      </w:r>
      <w:r w:rsidR="007C1934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๒๕๖๓ และมติที่ประชุมคณะกรรมการขจัดความยากจนและพัฒนาคนทุกช่วงวัยอย่างยั่งยืนตามหลักปรัชญาของเศรษฐกิจพอเพียง </w:t>
      </w:r>
      <w:r w:rsidR="00BA1CE7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(</w:t>
      </w:r>
      <w:proofErr w:type="spellStart"/>
      <w:r w:rsidR="00BA1CE7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คจพ</w:t>
      </w:r>
      <w:proofErr w:type="spellEnd"/>
      <w:r w:rsidR="00BA1CE7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.)                   </w:t>
      </w:r>
      <w:r w:rsidR="00BA1CE7">
        <w:rPr>
          <w:rFonts w:ascii="Chulabhorn Likit Text Light๙" w:hAnsi="Chulabhorn Likit Text Light๙" w:cs="Chulabhorn Likit Text Light๙"/>
          <w:sz w:val="22"/>
          <w:szCs w:val="22"/>
          <w:cs/>
        </w:rPr>
        <w:t>ครั้งที่ 2</w:t>
      </w:r>
      <w:r w:rsidR="007C1934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/๒๕๖๔ เมื่อวันที่ </w:t>
      </w:r>
      <w:r w:rsidR="00BA1CE7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2 กันยายน</w:t>
      </w:r>
      <w:r w:rsidR="007C1934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๒๕๖๔ จึงมีคำสั่งดังต่อไปนี้</w:t>
      </w:r>
    </w:p>
    <w:p w14:paraId="6576894A" w14:textId="5F906833" w:rsidR="005474C7" w:rsidRPr="00D46F70" w:rsidRDefault="00C43473" w:rsidP="00842AB6">
      <w:pPr>
        <w:ind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1</w:t>
      </w:r>
      <w:r w:rsidR="00DB01FB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. </w:t>
      </w:r>
      <w:r w:rsidR="005C40D7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ให้จัดตั้ง </w:t>
      </w:r>
      <w:r w:rsidR="005C40D7" w:rsidRPr="00BA1CE7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“ศูนย์</w:t>
      </w:r>
      <w:r w:rsidR="00CE730E" w:rsidRPr="00BA1CE7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อำนวยการ</w:t>
      </w:r>
      <w:r w:rsidR="00BA1CE7" w:rsidRPr="00BA1CE7"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>ปฏิบัติการ</w:t>
      </w:r>
      <w:r w:rsidR="00293161" w:rsidRPr="00BA1CE7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ขจัดความยากจนและพัฒนาคนทุกช่วงวัย</w:t>
      </w:r>
      <w:r w:rsidR="00BA1CE7" w:rsidRPr="00BA1CE7"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 xml:space="preserve">                     </w:t>
      </w:r>
      <w:r w:rsidR="00293161" w:rsidRPr="00BA1CE7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อย่างยั่งยืนตามหลักปรัชญาของเศรษฐกิจพอเพียง</w:t>
      </w:r>
      <w:r w:rsidR="00BA1CE7" w:rsidRPr="00BA1CE7"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>เทศบาลนคร/เทศบาลเมือง/เมืองพัทยา</w:t>
      </w:r>
      <w:r w:rsidR="00BA1CE7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</w:t>
      </w:r>
      <w:r w:rsidR="00BA1CE7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เรียกโดยย่อว่า </w:t>
      </w:r>
      <w:r w:rsidR="00BA1CE7" w:rsidRPr="00BA1CE7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“</w:t>
      </w:r>
      <w:proofErr w:type="spellStart"/>
      <w:r w:rsidR="00BA1CE7" w:rsidRPr="00BA1CE7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ศจพ</w:t>
      </w:r>
      <w:proofErr w:type="spellEnd"/>
      <w:r w:rsidR="00BA1CE7" w:rsidRPr="00BA1CE7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.</w:t>
      </w:r>
      <w:r w:rsidR="00BA1CE7" w:rsidRPr="00BA1CE7"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>ทน</w:t>
      </w:r>
      <w:r w:rsidR="004137F6" w:rsidRPr="00BA1CE7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.</w:t>
      </w:r>
      <w:r w:rsidR="00BA1CE7" w:rsidRPr="00BA1CE7"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>/ทม./เมืองพัทยา</w:t>
      </w:r>
      <w:r w:rsidR="004137F6" w:rsidRPr="00BA1CE7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”</w:t>
      </w:r>
      <w:r w:rsidR="004137F6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</w:t>
      </w:r>
      <w:r w:rsidR="002407DE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เป็นกลไกอำนวยการปฏิบัติการขจัดความยากจนและพัฒนาคนทุกช่วงวัยอย่างยั่งยืนตามหลักปรัชญาของเศรษฐกิจพอเพียงในระดับท้องถิ่น </w:t>
      </w:r>
      <w:r w:rsidR="004137F6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โดยมีแนวทางปฏิบัติ ดังนี้</w:t>
      </w:r>
      <w:r w:rsidR="00842AB6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</w:t>
      </w:r>
    </w:p>
    <w:p w14:paraId="59D85467" w14:textId="0DEC5F51" w:rsidR="00943DD3" w:rsidRPr="00D46F70" w:rsidRDefault="004137F6" w:rsidP="00F57DE9">
      <w:pPr>
        <w:widowControl w:val="0"/>
        <w:ind w:firstLine="1699"/>
        <w:jc w:val="thaiDistribute"/>
        <w:rPr>
          <w:rFonts w:ascii="Chulabhorn Likit Text Light๙" w:hAnsi="Chulabhorn Likit Text Light๙" w:cs="Chulabhorn Likit Text Light๙"/>
          <w:sz w:val="22"/>
          <w:szCs w:val="22"/>
          <w:cs/>
        </w:rPr>
      </w:pPr>
      <w:r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1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.1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ใช้ข้อมูลจากระบบการพัฒนาคนแบบชี้เป้า 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(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</w:rPr>
        <w:t xml:space="preserve">Thai People Map and Analytics Platform 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: 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</w:rPr>
        <w:t>TPMAP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) </w:t>
      </w:r>
      <w:r w:rsidR="00B4503A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เป็นข้อมูลหลักในการดำ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เนินการขจัดความยากจนและความเหลื่อมล้ำ รวมถึง</w:t>
      </w:r>
      <w:r w:rsidR="00F57DE9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                     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การพัฒนาคนทุกช่วงวัย </w:t>
      </w:r>
    </w:p>
    <w:p w14:paraId="35696146" w14:textId="5EFE4B96" w:rsidR="00836146" w:rsidRPr="00D46F70" w:rsidRDefault="00B4503A" w:rsidP="002E2C4A">
      <w:pPr>
        <w:widowControl w:val="0"/>
        <w:spacing w:before="14"/>
        <w:ind w:firstLine="1440"/>
        <w:jc w:val="thaiDistribute"/>
        <w:rPr>
          <w:rFonts w:ascii="Chulabhorn Likit Text Light๙" w:eastAsia="Arial Unicode MS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    </w:t>
      </w:r>
      <w:r w:rsidR="004137F6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1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.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๒ เติมเต็มข้อมูลในระบบ 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</w:rPr>
        <w:t xml:space="preserve">TPMAP 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ให้ครอบคลุมประเด็นการพัฒนาทุกมิติ และทุกพื้นที่ในประเทศ เพื่อให้มีข้อมูลและระบบที่สามารถใช้เ</w:t>
      </w:r>
      <w:r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ป็นเครื่องมือในการสนับสนุนการดำ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เนินการให้สามารถ</w:t>
      </w:r>
      <w:r w:rsidR="00F57DE9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   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บรรลุเป้าหมายของการพัฒนาได้อย่างเป็นรูปธรรมและเกิดความยั่งยืน </w:t>
      </w:r>
    </w:p>
    <w:p w14:paraId="0756D221" w14:textId="47CC9AD9" w:rsidR="00F57DE9" w:rsidRPr="00D46F70" w:rsidRDefault="00B4503A" w:rsidP="004137F6">
      <w:pPr>
        <w:widowControl w:val="0"/>
        <w:spacing w:before="14"/>
        <w:ind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   </w:t>
      </w:r>
      <w:r w:rsidR="004137F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1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.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๓ ร่วมแก้ไขปัญหาในระดับบุคคล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/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ครัวเรือน หาเป้าหมายวิกฤตและเยี่ยมบ้าน โดยใช้</w:t>
      </w:r>
      <w:r w:rsidR="00836146" w:rsidRPr="00D46F70">
        <w:rPr>
          <w:rFonts w:ascii="Chulabhorn Likit Text Light๙" w:eastAsia="Arial Unicode MS" w:hAnsi="Chulabhorn Likit Text Light๙" w:cs="Chulabhorn Likit Text Light๙"/>
          <w:spacing w:val="-8"/>
          <w:sz w:val="22"/>
          <w:szCs w:val="22"/>
          <w:cs/>
        </w:rPr>
        <w:t xml:space="preserve">ระบบ </w:t>
      </w:r>
      <w:r w:rsidR="00836146" w:rsidRPr="00D46F70">
        <w:rPr>
          <w:rFonts w:ascii="Chulabhorn Likit Text Light๙" w:hAnsi="Chulabhorn Likit Text Light๙" w:cs="Chulabhorn Likit Text Light๙"/>
          <w:spacing w:val="-8"/>
          <w:sz w:val="22"/>
          <w:szCs w:val="22"/>
        </w:rPr>
        <w:t xml:space="preserve">TPMAP </w:t>
      </w:r>
      <w:r w:rsidRPr="00D46F70">
        <w:rPr>
          <w:rFonts w:ascii="Chulabhorn Likit Text Light๙" w:eastAsia="Arial Unicode MS" w:hAnsi="Chulabhorn Likit Text Light๙" w:cs="Chulabhorn Likit Text Light๙"/>
          <w:spacing w:val="-8"/>
          <w:sz w:val="22"/>
          <w:szCs w:val="22"/>
          <w:cs/>
        </w:rPr>
        <w:t>ดำ</w:t>
      </w:r>
      <w:r w:rsidR="00836146" w:rsidRPr="00D46F70">
        <w:rPr>
          <w:rFonts w:ascii="Chulabhorn Likit Text Light๙" w:eastAsia="Arial Unicode MS" w:hAnsi="Chulabhorn Likit Text Light๙" w:cs="Chulabhorn Likit Text Light๙"/>
          <w:spacing w:val="-8"/>
          <w:sz w:val="22"/>
          <w:szCs w:val="22"/>
          <w:cs/>
        </w:rPr>
        <w:t>เนินการลงพื้นที่แก้ไขปัญหาความยากจนในกลุ่มเป้าหมายที่ต้องเร่งให้ความช่วยเหลือ</w:t>
      </w:r>
      <w:r w:rsidR="002407DE">
        <w:rPr>
          <w:rFonts w:ascii="Chulabhorn Likit Text Light๙" w:eastAsia="Arial Unicode MS" w:hAnsi="Chulabhorn Likit Text Light๙" w:cs="Chulabhorn Likit Text Light๙" w:hint="cs"/>
          <w:spacing w:val="-8"/>
          <w:sz w:val="22"/>
          <w:szCs w:val="22"/>
          <w:cs/>
        </w:rPr>
        <w:t xml:space="preserve">                         </w:t>
      </w:r>
      <w:r w:rsidR="00836146" w:rsidRPr="00D46F70">
        <w:rPr>
          <w:rFonts w:ascii="Chulabhorn Likit Text Light๙" w:eastAsia="Arial Unicode MS" w:hAnsi="Chulabhorn Likit Text Light๙" w:cs="Chulabhorn Likit Text Light๙"/>
          <w:spacing w:val="-8"/>
          <w:sz w:val="22"/>
          <w:szCs w:val="22"/>
          <w:cs/>
        </w:rPr>
        <w:t>อย่างเร่งด่วน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 เพื่อให้กลุ่ม</w:t>
      </w:r>
      <w:r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เป้าหมายวิกฤตสามารถอยู่รอดและดำ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รงชีพอยู่ </w:t>
      </w:r>
    </w:p>
    <w:p w14:paraId="100F273C" w14:textId="2A75CF9E" w:rsidR="00836146" w:rsidRDefault="00B4503A" w:rsidP="00B4503A">
      <w:pPr>
        <w:widowControl w:val="0"/>
        <w:ind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    </w:t>
      </w:r>
      <w:r w:rsidR="004137F6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1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.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๔ ร่วมแก้ไขปัญหาและพัฒนาคนอย่างยั่งยืน โดยใช้ระบบ 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</w:rPr>
        <w:t xml:space="preserve">TPMAP </w:t>
      </w:r>
      <w:r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ผ่านการจัดทำ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มาตรการ แนวทาง แผนงาน โครงการ และกิจกรรมที่เหมาะสมกับบริบทของพื้นที่ 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</w:t>
      </w:r>
    </w:p>
    <w:p w14:paraId="04AAB9DE" w14:textId="7DAF989E" w:rsidR="002407DE" w:rsidRDefault="002407DE" w:rsidP="00B4503A">
      <w:pPr>
        <w:widowControl w:val="0"/>
        <w:ind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5479674B" w14:textId="39C6B8E7" w:rsidR="002407DE" w:rsidRPr="00D46F70" w:rsidRDefault="002407DE" w:rsidP="002407DE">
      <w:pPr>
        <w:widowControl w:val="0"/>
        <w:ind w:firstLine="1440"/>
        <w:jc w:val="right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/</w:t>
      </w:r>
      <w:r w:rsidRPr="00D46F70">
        <w:rPr>
          <w:rFonts w:ascii="Chulabhorn Likit Text Light๙" w:hAnsi="Chulabhorn Likit Text Light๙" w:cs="Chulabhorn Likit Text Light๙"/>
          <w:sz w:val="22"/>
          <w:szCs w:val="22"/>
        </w:rPr>
        <w:t>1</w:t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.</w:t>
      </w:r>
      <w:r w:rsidR="00C47F3D">
        <w:rPr>
          <w:rFonts w:ascii="Chulabhorn Likit Text Light๙" w:hAnsi="Chulabhorn Likit Text Light๙" w:cs="Chulabhorn Likit Text Light๙"/>
          <w:sz w:val="22"/>
          <w:szCs w:val="22"/>
        </w:rPr>
        <w:t>5</w:t>
      </w:r>
      <w:r w:rsidRPr="00D46F70">
        <w:rPr>
          <w:rFonts w:ascii="Chulabhorn Likit Text Light๙" w:hAnsi="Chulabhorn Likit Text Light๙" w:cs="Chulabhorn Likit Text Light๙"/>
          <w:sz w:val="22"/>
          <w:szCs w:val="22"/>
        </w:rPr>
        <w:t xml:space="preserve"> </w:t>
      </w:r>
      <w:r w:rsidR="00C47F3D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ร่วมติดตาม</w:t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...</w:t>
      </w:r>
    </w:p>
    <w:p w14:paraId="16E0899F" w14:textId="04F2E611" w:rsidR="002407DE" w:rsidRDefault="002407DE" w:rsidP="00B4503A">
      <w:pPr>
        <w:widowControl w:val="0"/>
        <w:ind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7570DF1B" w14:textId="77777777" w:rsidR="002407DE" w:rsidRPr="00D46F70" w:rsidRDefault="002407DE" w:rsidP="00B4503A">
      <w:pPr>
        <w:widowControl w:val="0"/>
        <w:ind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3A58FD3F" w14:textId="069F500D" w:rsidR="002C30C1" w:rsidRPr="00D46F70" w:rsidRDefault="00B4503A" w:rsidP="002407DE">
      <w:pPr>
        <w:widowControl w:val="0"/>
        <w:ind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lastRenderedPageBreak/>
        <w:t xml:space="preserve">    </w:t>
      </w:r>
      <w:r w:rsidR="004137F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1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.๕ ร่วมติดตาม ตรวจสอบ และประเมินผล โดยใช้ระบบ 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</w:rPr>
        <w:t xml:space="preserve">TPMAP </w:t>
      </w:r>
      <w:r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โดยรายงานผลการดำ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เนินการให้ความช่วยเหลือและการพัฒนาคนทุกช่วงวัยในระบบ </w:t>
      </w:r>
      <w:r w:rsidR="00836146" w:rsidRPr="00D46F70">
        <w:rPr>
          <w:rFonts w:ascii="Chulabhorn Likit Text Light๙" w:hAnsi="Chulabhorn Likit Text Light๙" w:cs="Chulabhorn Likit Text Light๙"/>
          <w:sz w:val="22"/>
          <w:szCs w:val="22"/>
        </w:rPr>
        <w:t xml:space="preserve">TPMAP 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เพื่อให้เกิดประสิทธิภาพ</w:t>
      </w:r>
      <w:r w:rsidR="00F57DE9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                    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ในการติดตาม ตรวจสอบ และประเมินผล และใช</w:t>
      </w:r>
      <w:r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้เป็นข้อมูลประกอบการวางแผนการดำ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เนินการให้สอดคล้องกับสถานการณ์และข้อเท็จจริงของกลุ่มเป้าหมายและบริบทของแต่ละพื้นที่ต่อไป </w:t>
      </w:r>
    </w:p>
    <w:p w14:paraId="1C4849F8" w14:textId="28AB1203" w:rsidR="00836146" w:rsidRPr="00D46F70" w:rsidRDefault="00B4503A" w:rsidP="00B4503A">
      <w:pPr>
        <w:widowControl w:val="0"/>
        <w:ind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    </w:t>
      </w:r>
      <w:r w:rsidR="004137F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1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.๖ พิจารณาองค์กร หน</w:t>
      </w:r>
      <w:r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่วยงาน และทรัพยากร รวมทั้งการดำ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เนินการด้านงบประมาณ</w:t>
      </w:r>
      <w:r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               </w:t>
      </w:r>
      <w:r w:rsidR="00836146" w:rsidRPr="00D46F70">
        <w:rPr>
          <w:rFonts w:ascii="Chulabhorn Likit Text Light๙" w:eastAsia="Arial Unicode MS" w:hAnsi="Chulabhorn Likit Text Light๙" w:cs="Chulabhorn Likit Text Light๙"/>
          <w:spacing w:val="-4"/>
          <w:sz w:val="22"/>
          <w:szCs w:val="22"/>
          <w:cs/>
        </w:rPr>
        <w:t>ในการสนับสนุนและพัฒนาตามความเหมาะสม ทั้งในด้านการให้ความรู้ เทคโนโลยี และการพัฒนาคุณภาพชีวิต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 รวมทั้งแสวงหาความร่วมมือจากภาคีการพัฒนาต่าง ๆ ในการเข</w:t>
      </w:r>
      <w:r w:rsidR="00307DF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>้ามามีส่วนร่วม และสนับสนุนการดำ</w:t>
      </w:r>
      <w:r w:rsidR="00836146" w:rsidRPr="00D46F70">
        <w:rPr>
          <w:rFonts w:ascii="Chulabhorn Likit Text Light๙" w:eastAsia="Arial Unicode MS" w:hAnsi="Chulabhorn Likit Text Light๙" w:cs="Chulabhorn Likit Text Light๙"/>
          <w:sz w:val="22"/>
          <w:szCs w:val="22"/>
          <w:cs/>
        </w:rPr>
        <w:t xml:space="preserve">เนินงาน </w:t>
      </w:r>
    </w:p>
    <w:p w14:paraId="45DED102" w14:textId="5B01102E" w:rsidR="004137F6" w:rsidRPr="00D46F70" w:rsidRDefault="004137F6" w:rsidP="00B4503A">
      <w:pPr>
        <w:widowControl w:val="0"/>
        <w:ind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</w:rPr>
        <w:t>2</w:t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. แต่งตั้งคณะกรรมการบริหารศูนย์อำนวยการ</w:t>
      </w:r>
      <w:r w:rsidR="002407DE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ปฏิบัติการ</w:t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ขจัดความยากจนและพัฒนาคนทุกช่วงวัยอย่างยั่งยืนตามหลักปรัชญาของเศรษฐกิจพอเพียง</w:t>
      </w:r>
      <w:r w:rsidR="002407DE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เทศบาลนคร/เทศบาลเมือง/เมืองพัทยา</w:t>
      </w:r>
      <w:r w:rsidR="002407DE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</w:t>
      </w:r>
      <w:r w:rsidR="002407DE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                          </w:t>
      </w:r>
      <w:proofErr w:type="gramStart"/>
      <w:r w:rsidR="002407DE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</w:t>
      </w:r>
      <w:r w:rsidR="002407DE">
        <w:rPr>
          <w:rFonts w:ascii="Chulabhorn Likit Text Light๙" w:hAnsi="Chulabhorn Likit Text Light๙" w:cs="Chulabhorn Likit Text Light๙"/>
          <w:sz w:val="22"/>
          <w:szCs w:val="22"/>
          <w:cs/>
        </w:rPr>
        <w:t>(</w:t>
      </w:r>
      <w:proofErr w:type="spellStart"/>
      <w:proofErr w:type="gramEnd"/>
      <w:r w:rsidR="002407DE">
        <w:rPr>
          <w:rFonts w:ascii="Chulabhorn Likit Text Light๙" w:hAnsi="Chulabhorn Likit Text Light๙" w:cs="Chulabhorn Likit Text Light๙"/>
          <w:sz w:val="22"/>
          <w:szCs w:val="22"/>
          <w:cs/>
        </w:rPr>
        <w:t>คจพ</w:t>
      </w:r>
      <w:proofErr w:type="spellEnd"/>
      <w:r w:rsidR="002407DE">
        <w:rPr>
          <w:rFonts w:ascii="Chulabhorn Likit Text Light๙" w:hAnsi="Chulabhorn Likit Text Light๙" w:cs="Chulabhorn Likit Text Light๙"/>
          <w:sz w:val="22"/>
          <w:szCs w:val="22"/>
          <w:cs/>
        </w:rPr>
        <w:t>.ทน./</w:t>
      </w:r>
      <w:r w:rsidR="002407DE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ทม./เมืองพัทยา</w:t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) โดยมีองค์ประกอบ หน้าที่และอำนาจ ดังนี้</w:t>
      </w:r>
    </w:p>
    <w:p w14:paraId="7E657DE9" w14:textId="1FEA62B7" w:rsidR="00BE24C3" w:rsidRPr="00D46F70" w:rsidRDefault="00BE24C3" w:rsidP="006162CA">
      <w:pPr>
        <w:widowControl w:val="0"/>
        <w:ind w:left="720" w:firstLine="698"/>
        <w:jc w:val="thaiDistribute"/>
        <w:rPr>
          <w:rFonts w:ascii="Chulabhorn Likit Text Light๙" w:hAnsi="Chulabhorn Likit Text Light๙" w:cs="Chulabhorn Likit Text Light๙"/>
          <w:b/>
          <w:bCs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2.๑ องค์ประกอบ</w:t>
      </w:r>
    </w:p>
    <w:p w14:paraId="03192250" w14:textId="64FB6497" w:rsidR="00BE24C3" w:rsidRPr="00D46F70" w:rsidRDefault="00BE24C3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๑) ผู้นำทางศาสนาในพื้นที่ตามที่</w:t>
      </w:r>
      <w:r w:rsidR="006162CA" w:rsidRPr="00D3736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นายกเทศมนตรี</w:t>
      </w:r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เห็นสมควร   </w:t>
      </w:r>
      <w:r w:rsidR="006162CA"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ที่ปรึกษา</w:t>
      </w:r>
    </w:p>
    <w:p w14:paraId="7634D725" w14:textId="292E5BFD" w:rsidR="00BE24C3" w:rsidRPr="00D46F70" w:rsidRDefault="00BE24C3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๒) </w:t>
      </w:r>
      <w:r w:rsidR="006162CA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นายกเทศมนตรี.............................................</w:t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  <w:t>ประธานกรรมการ</w:t>
      </w:r>
    </w:p>
    <w:p w14:paraId="68C80735" w14:textId="5B99C196" w:rsidR="00BE24C3" w:rsidRPr="00D46F70" w:rsidRDefault="00BE24C3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๓) </w:t>
      </w:r>
      <w:r w:rsidR="006162CA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รองนายกเทศมนตรี</w:t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ที่ได้รับมอบหมาย</w:t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D46F70">
        <w:rPr>
          <w:rFonts w:ascii="Chulabhorn Likit Text Light๙" w:hAnsi="Chulabhorn Likit Text Light๙" w:cs="Chulabhorn Likit Text Light๙"/>
          <w:spacing w:val="-16"/>
          <w:sz w:val="22"/>
          <w:szCs w:val="22"/>
          <w:cs/>
        </w:rPr>
        <w:t>รองประธานกรรมการ</w:t>
      </w:r>
    </w:p>
    <w:p w14:paraId="389E8757" w14:textId="0DF3B638" w:rsidR="00BE24C3" w:rsidRDefault="00BE24C3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๔) </w:t>
      </w:r>
      <w:r w:rsidR="006162CA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ผู้แทน ที่ทำการปกครองจังหวัด/สำนักงานพัฒนาชุมชนจังหวัด/</w:t>
      </w:r>
      <w:r w:rsidR="002C30C1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กรรมการ</w:t>
      </w:r>
    </w:p>
    <w:p w14:paraId="2C0D63D8" w14:textId="4DF285AF" w:rsidR="006162CA" w:rsidRDefault="006162CA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สำนักงานพัฒนาสังคมและความมั่นคงของมนุษย์จังหวัด/</w:t>
      </w:r>
    </w:p>
    <w:p w14:paraId="6BFF617D" w14:textId="35B21C4F" w:rsidR="006162CA" w:rsidRDefault="006162CA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 สำนักงานสาธารณสุขจังหวัด/สำนักงานศึกษาธิการจังหวัด</w:t>
      </w:r>
    </w:p>
    <w:p w14:paraId="0CF4CFCE" w14:textId="4E6533AE" w:rsidR="006162CA" w:rsidRDefault="006162CA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 สำนักงานการศึกษานอกระบบและการศึกษาตามอัธยาศัยจังหวัด/</w:t>
      </w:r>
    </w:p>
    <w:p w14:paraId="030DDED9" w14:textId="7A75E6D5" w:rsidR="008136A1" w:rsidRDefault="006162CA" w:rsidP="008136A1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 </w:t>
      </w:r>
      <w:r w:rsidR="008136A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สำนักงานเกษตรและสหกรณ์จังหวัด/ท้องถิ่นจังหวัด ฯลฯ</w:t>
      </w:r>
    </w:p>
    <w:p w14:paraId="18258280" w14:textId="54E7B91E" w:rsidR="008136A1" w:rsidRPr="00D46F70" w:rsidRDefault="008136A1" w:rsidP="008136A1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 ตามที่นายกเทศมนตรีเห็นสมควร</w:t>
      </w:r>
    </w:p>
    <w:p w14:paraId="02184011" w14:textId="2A09E985" w:rsidR="00BE24C3" w:rsidRDefault="00BE24C3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๕) </w:t>
      </w:r>
      <w:r w:rsidR="008136A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ผู้อำนวยการของเทศบาลนคร/เทศบาลเมือง ด้านสาธารณสุข/</w:t>
      </w:r>
      <w:r w:rsidR="002C30C1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กรรมการ</w:t>
      </w:r>
    </w:p>
    <w:p w14:paraId="5950697C" w14:textId="6A666B45" w:rsidR="008136A1" w:rsidRDefault="008136A1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การศึกษา/สวัสดิการ/พัฒนาชุมชน/สังคม/</w:t>
      </w:r>
    </w:p>
    <w:p w14:paraId="762E245C" w14:textId="000E755A" w:rsidR="008136A1" w:rsidRPr="00D46F70" w:rsidRDefault="008136A1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  <w:cs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   ห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รือที่เกี่ยวข้องกับการพัฒนา 5 มิติ</w:t>
      </w:r>
    </w:p>
    <w:p w14:paraId="7C37BF29" w14:textId="645CDB85" w:rsidR="00BE24C3" w:rsidRPr="00D46F70" w:rsidRDefault="00BE24C3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๖) ผู้</w:t>
      </w:r>
      <w:r w:rsidR="008136A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บริหารสถานศึกษาในพื้นที่ตามที่</w:t>
      </w:r>
      <w:r w:rsidR="008136A1" w:rsidRPr="008136A1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นายกเทศมนตรีเห็นสมควร   </w:t>
      </w:r>
      <w:r w:rsidR="008136A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</w:t>
      </w:r>
      <w:r w:rsidR="002C30C1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กรรมการ</w:t>
      </w:r>
    </w:p>
    <w:p w14:paraId="7B44E210" w14:textId="13C2FE66" w:rsidR="00BE24C3" w:rsidRDefault="00BE24C3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๗) </w:t>
      </w:r>
      <w:r w:rsidR="008136A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ผู้แทนส่วนราชการหรือหน่วยงานรัฐวิสาหกิจที่มี</w:t>
      </w:r>
      <w:r w:rsidR="002C30C1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กรรมการ</w:t>
      </w:r>
    </w:p>
    <w:p w14:paraId="1B0F32E1" w14:textId="3E5F9E48" w:rsidR="008136A1" w:rsidRPr="00D46F70" w:rsidRDefault="008136A1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  <w:cs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    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สำนักงานตั้งอยู่ในพื้นที่เทศบาลตามที่</w:t>
      </w:r>
      <w:r w:rsidRPr="008136A1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นายกเทศมนตรีเห็นสมควร   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</w:t>
      </w:r>
    </w:p>
    <w:p w14:paraId="7C3D10BE" w14:textId="47C6714B" w:rsidR="00BE24C3" w:rsidRPr="00D46F70" w:rsidRDefault="008136A1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๘) 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ผู้แทนภาคเอกชนในพื้นที่ตามที่นายกเทศมนตรีเห็นสมควร</w:t>
      </w:r>
      <w:r w:rsidR="002C30C1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="00BE24C3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กรรมการ</w:t>
      </w:r>
    </w:p>
    <w:p w14:paraId="2E998D61" w14:textId="2DA7F04D" w:rsidR="00BE24C3" w:rsidRPr="00D46F70" w:rsidRDefault="00BE24C3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๙) </w:t>
      </w:r>
      <w:r w:rsidR="008136A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ผู้แทนภาคประชาชนในพื้นที่ตามที่นายกเทศมนตรีเห็นสมควร</w:t>
      </w:r>
      <w:r w:rsidR="002C30C1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กรรมการ</w:t>
      </w:r>
    </w:p>
    <w:p w14:paraId="270ACEBB" w14:textId="32472621" w:rsidR="00BE24C3" w:rsidRDefault="00BE24C3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๑๐) </w:t>
      </w:r>
      <w:r w:rsidR="008136A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ตัวแทนผู้นำชุมชนในเขตเทศบาล</w:t>
      </w:r>
      <w:r w:rsidR="002C30C1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กรรมการ</w:t>
      </w:r>
    </w:p>
    <w:p w14:paraId="2CD5848B" w14:textId="2D975AF2" w:rsidR="00BE24C3" w:rsidRPr="00D46F70" w:rsidRDefault="00F53361" w:rsidP="00F53361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     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ตามที่นายกเทศมนตรีเห็นสมควร</w:t>
      </w:r>
      <w:r w:rsidR="002C30C1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="00BE24C3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กรรมการ</w:t>
      </w:r>
    </w:p>
    <w:p w14:paraId="0FC6897E" w14:textId="5DF84EDD" w:rsidR="002C30C1" w:rsidRPr="00D37361" w:rsidRDefault="006162CA" w:rsidP="006162CA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1</w:t>
      </w:r>
      <w:r w:rsidR="00F53361"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1</w:t>
      </w:r>
      <w:r w:rsidR="00BE24C3"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)</w:t>
      </w:r>
      <w:r w:rsidR="002C30C1"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</w:t>
      </w:r>
      <w:r w:rsidR="00BE24C3"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ผู้ทรงคุณวุฒิที่มีความรู้ความเชี่ยวชาญสอดคล้อง</w:t>
      </w:r>
      <w:r w:rsidR="002C30C1"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</w:t>
      </w:r>
      <w:r w:rsidR="002C30C1" w:rsidRPr="00D37361">
        <w:rPr>
          <w:rFonts w:ascii="Chulabhorn Likit Text Light๙" w:hAnsi="Chulabhorn Likit Text Light๙" w:cs="Chulabhorn Likit Text Light๙"/>
          <w:sz w:val="22"/>
          <w:szCs w:val="22"/>
        </w:rPr>
        <w:tab/>
      </w:r>
      <w:r w:rsidR="002C30C1"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กรรมการ</w:t>
      </w:r>
    </w:p>
    <w:p w14:paraId="70FB82AE" w14:textId="77E23CB6" w:rsidR="002C30C1" w:rsidRPr="00D37361" w:rsidRDefault="002C30C1" w:rsidP="002C30C1">
      <w:pPr>
        <w:widowControl w:val="0"/>
        <w:ind w:left="720"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</w:t>
      </w:r>
      <w:r w:rsidR="00BE24C3"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กับภูมิสังคมและประเด็นการพัฒนา ๕ มิติ </w:t>
      </w:r>
    </w:p>
    <w:p w14:paraId="41BF300A" w14:textId="71AB45F1" w:rsidR="00976649" w:rsidRPr="00D46F70" w:rsidRDefault="002C30C1" w:rsidP="00F53361">
      <w:pPr>
        <w:widowControl w:val="0"/>
        <w:ind w:left="720"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color w:val="FF0000"/>
          <w:sz w:val="22"/>
          <w:szCs w:val="22"/>
          <w:cs/>
        </w:rPr>
        <w:t xml:space="preserve"> </w:t>
      </w:r>
      <w:r w:rsidR="00F5336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ตามที่นายกเทศมนตรีเห็นสมควร</w:t>
      </w:r>
    </w:p>
    <w:p w14:paraId="7452CDCF" w14:textId="7C1920A4" w:rsidR="00976649" w:rsidRPr="00D46F70" w:rsidRDefault="00F53361" w:rsidP="00F53361">
      <w:pPr>
        <w:widowControl w:val="0"/>
        <w:tabs>
          <w:tab w:val="left" w:pos="7513"/>
        </w:tabs>
        <w:ind w:left="2160" w:hanging="317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1</w:t>
      </w:r>
      <w:r w:rsidR="00976649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๒) 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ปลัดเทศบาล...................................</w:t>
      </w:r>
      <w:r w:rsidR="00976649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  <w:t>กรรมการและ</w:t>
      </w:r>
    </w:p>
    <w:p w14:paraId="597BDEA2" w14:textId="78B3480B" w:rsidR="00976649" w:rsidRPr="00D46F70" w:rsidRDefault="00976649" w:rsidP="00976649">
      <w:pPr>
        <w:widowControl w:val="0"/>
        <w:tabs>
          <w:tab w:val="left" w:pos="7513"/>
        </w:tabs>
        <w:ind w:left="216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                  </w:t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  <w:t>เลขานุการ</w:t>
      </w:r>
    </w:p>
    <w:p w14:paraId="7EE1A2A7" w14:textId="05B8E26D" w:rsidR="00976649" w:rsidRPr="00D46F70" w:rsidRDefault="00F53361" w:rsidP="00F53361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13</w:t>
      </w:r>
      <w:r w:rsidR="00976649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) 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ผู้อำนวยการกองสาธารณสุขและสิ่งแวดล้อม</w:t>
      </w:r>
      <w:r w:rsidR="00976649"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  <w:t>กรรมการและ</w:t>
      </w:r>
    </w:p>
    <w:p w14:paraId="6668138C" w14:textId="7A779106" w:rsidR="00976649" w:rsidRPr="00D46F70" w:rsidRDefault="00976649" w:rsidP="00976649">
      <w:pPr>
        <w:widowControl w:val="0"/>
        <w:tabs>
          <w:tab w:val="left" w:pos="7513"/>
        </w:tabs>
        <w:ind w:left="720"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="00F5336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ผู้ช่วย</w:t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เลขานุการ</w:t>
      </w:r>
    </w:p>
    <w:p w14:paraId="7F0266CB" w14:textId="31655C29" w:rsidR="00F53361" w:rsidRPr="00D46F70" w:rsidRDefault="00F53361" w:rsidP="00F53361">
      <w:pPr>
        <w:widowControl w:val="0"/>
        <w:tabs>
          <w:tab w:val="left" w:pos="7513"/>
        </w:tabs>
        <w:ind w:left="720" w:firstLine="112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14</w:t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) 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ผู้อำนวยการกอง</w:t>
      </w:r>
      <w:r w:rsidR="00D3736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สวัสดิการและสังคม</w:t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  <w:t>กรรมการและ</w:t>
      </w:r>
    </w:p>
    <w:p w14:paraId="57A4A04E" w14:textId="7EF988B4" w:rsidR="00F53361" w:rsidRDefault="00F53361" w:rsidP="00F53361">
      <w:pPr>
        <w:widowControl w:val="0"/>
        <w:ind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  <w:t xml:space="preserve">     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ผู้ช่วย</w:t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เลขานุการ</w:t>
      </w:r>
    </w:p>
    <w:p w14:paraId="14AD34E5" w14:textId="113A753A" w:rsidR="00F53361" w:rsidRDefault="00F53361" w:rsidP="00F66A8B">
      <w:pPr>
        <w:widowControl w:val="0"/>
        <w:ind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0AAFFAFB" w14:textId="633A03F6" w:rsidR="00D37361" w:rsidRDefault="00D37361" w:rsidP="00D37361">
      <w:pPr>
        <w:widowControl w:val="0"/>
        <w:ind w:firstLine="1440"/>
        <w:jc w:val="right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/ </w:t>
      </w:r>
      <w:r w:rsidRPr="00D37361"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>2.</w:t>
      </w:r>
      <w:r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>2</w:t>
      </w:r>
      <w:r w:rsidR="00C47F3D"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 xml:space="preserve"> </w:t>
      </w:r>
      <w:r w:rsidRPr="00D37361"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>หน้าที่และ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....</w:t>
      </w:r>
    </w:p>
    <w:p w14:paraId="59BD4CCC" w14:textId="58BAE342" w:rsidR="00F66A8B" w:rsidRPr="00D46F70" w:rsidRDefault="00F66A8B" w:rsidP="00F66A8B">
      <w:pPr>
        <w:widowControl w:val="0"/>
        <w:ind w:firstLine="1440"/>
        <w:jc w:val="thaiDistribute"/>
        <w:rPr>
          <w:rFonts w:ascii="Chulabhorn Likit Text Light๙" w:hAnsi="Chulabhorn Likit Text Light๙" w:cs="Chulabhorn Likit Text Light๙"/>
          <w:b/>
          <w:bCs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๒.2 หน้าที่และอำนาจ</w:t>
      </w:r>
    </w:p>
    <w:p w14:paraId="5D13E873" w14:textId="7C72569C" w:rsidR="00D37361" w:rsidRDefault="00D37361" w:rsidP="00D37361">
      <w:pPr>
        <w:spacing w:before="120"/>
        <w:ind w:firstLine="184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1) </w:t>
      </w:r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ส่งเสริม สนับสนุน และบูรณาการการดำเนินงานในพื้นที่เพื่อให้มีการขับเคลื่อน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           </w:t>
      </w:r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การแก้ไขปัญหาความยากจนและลดความเหลื่อมล้ำ พร้อมกับการพัฒนาคนในทุกช่วงวัย ด้วยการพัฒนา          ตามหลักปรัชญาของเศรษฐกิจพอเพียง ตามแนวทางที่ศูนย์อำนวยการขจัดความยากจนและพัฒนาคน                    ทุกช่วงวัยอย่างยั่งยืนตามหลักปรัชญาของเศรษฐกิจพอเพียง (</w:t>
      </w:r>
      <w:proofErr w:type="spellStart"/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ศจพ</w:t>
      </w:r>
      <w:proofErr w:type="spellEnd"/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.) และศูนย์อำนวยการขจัดความยากจนและพัฒนาคนทุกช่วงวัยอย่างยั่งยืนตามหลักปรัชญาของเศรษฐกิจพอเพียงจังหวัด (</w:t>
      </w:r>
      <w:proofErr w:type="spellStart"/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ศจพ</w:t>
      </w:r>
      <w:proofErr w:type="spellEnd"/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.จ.) กำหนด </w:t>
      </w:r>
      <w:r w:rsidR="00C47F3D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                 </w:t>
      </w:r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โดยใช้ข้อมูลจากระบบการพัฒนาคนแบบชี้เป้า (</w:t>
      </w:r>
      <w:r w:rsidRPr="00D37361">
        <w:rPr>
          <w:rFonts w:ascii="Chulabhorn Likit Text Light๙" w:hAnsi="Chulabhorn Likit Text Light๙" w:cs="Chulabhorn Likit Text Light๙"/>
          <w:sz w:val="22"/>
          <w:szCs w:val="22"/>
        </w:rPr>
        <w:t xml:space="preserve">Thai People and Analytics Platform </w:t>
      </w:r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: </w:t>
      </w:r>
      <w:r w:rsidRPr="00D37361">
        <w:rPr>
          <w:rFonts w:ascii="Chulabhorn Likit Text Light๙" w:hAnsi="Chulabhorn Likit Text Light๙" w:cs="Chulabhorn Likit Text Light๙"/>
          <w:sz w:val="22"/>
          <w:szCs w:val="22"/>
        </w:rPr>
        <w:t>TPMAP</w:t>
      </w:r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)</w:t>
      </w:r>
    </w:p>
    <w:p w14:paraId="0E0C7745" w14:textId="1D1A3D52" w:rsidR="00D37361" w:rsidRDefault="00D37361" w:rsidP="00D37361">
      <w:pPr>
        <w:ind w:firstLine="184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2) เร่งรัดการดำเนินการแก้ไขปัญหาความยากจนและการพัฒนาคนทุกช่วงวัย รวมทั้งบูรณาการแผนงาน โครงการ และกิจกรรม ตลอดจนประสานการดำเนินงานร่วมกับส่วนราชการ หน่วยงาน ภาคเอกชน และภาคประชาชนในพื้นที่เพื่อให้เกิดการขับเคลื่อนการแก้ไขปัญหาความยากจนและ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             </w:t>
      </w:r>
      <w:r w:rsidRPr="00D37361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ลดความเหลื่อมล้ำ พร้อมกับการพัฒนาคนในทุกช่วงวัย ด้วยการพัฒนาตามหลักปรัชญาของเศรษฐกิจ</w:t>
      </w:r>
      <w:r w:rsidRPr="00D37361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>พอเพียง</w:t>
      </w:r>
    </w:p>
    <w:p w14:paraId="57E8B206" w14:textId="77777777" w:rsidR="009B3141" w:rsidRDefault="00D37361" w:rsidP="009B3141">
      <w:pPr>
        <w:ind w:firstLine="184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๓) ติดตาม ตรวจสอบ และประเมินผลการดำเนินงานขจัดความยากจนและ               พัฒนาคนทุกช่วงวัยอย่างยั่งยืนตามหลักปรัชญาของเศรษฐกิจพอเพียงในระดับพื้นที่อำเภอ พร้อมรายงานผลการดำเนินงาน ปัญหา และอุปสรรค ให้ศูนย์อำนวยการขจัดความยากจนและพัฒนาคนทุกช่วงวัยอย่างยั่งยืนตามหลักปรัชญาของเศรษฐกิจพอเพียงจังหวัด (</w:t>
      </w:r>
      <w:proofErr w:type="spellStart"/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ศจพ</w:t>
      </w:r>
      <w:proofErr w:type="spellEnd"/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.จ.) ทราบเป็นระยะ</w:t>
      </w:r>
    </w:p>
    <w:p w14:paraId="546D1D60" w14:textId="77777777" w:rsidR="009B3141" w:rsidRDefault="00D37361" w:rsidP="009B3141">
      <w:pPr>
        <w:ind w:firstLine="184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๔) แต่งตั้งคณะอนุกรรมการหรือคณะทำงานที่เห็นสมควร</w:t>
      </w:r>
    </w:p>
    <w:p w14:paraId="3A06C0C2" w14:textId="77777777" w:rsidR="009B3141" w:rsidRDefault="00D37361" w:rsidP="009B3141">
      <w:pPr>
        <w:spacing w:after="120"/>
        <w:ind w:firstLine="1843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๕) ปฏิบัติงานอื่น ๆ ตามที่ศูนย์อำนวยการขจัดความยากจนและพัฒนาคนทุกช่วงวัยอย่างยั่งยืนตามหลักปรัชญาของเศรษฐกิจพอเพียง (</w:t>
      </w:r>
      <w:proofErr w:type="spellStart"/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ศจพ</w:t>
      </w:r>
      <w:proofErr w:type="spellEnd"/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.) และศูนย์อำนวยการขจัดความยากจนและพัฒนาคนทุกช่วงวัยอย่างยั่งยืนตามหลักปรัชญาของเศรษฐกิจพอเพียงจังหวัด (</w:t>
      </w:r>
      <w:proofErr w:type="spellStart"/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ศจพ</w:t>
      </w:r>
      <w:proofErr w:type="spellEnd"/>
      <w:r w:rsidRPr="00D37361">
        <w:rPr>
          <w:rFonts w:ascii="Chulabhorn Likit Text Light๙" w:hAnsi="Chulabhorn Likit Text Light๙" w:cs="Chulabhorn Likit Text Light๙"/>
          <w:sz w:val="22"/>
          <w:szCs w:val="22"/>
          <w:cs/>
        </w:rPr>
        <w:t>.จ.) มอบหมาย</w:t>
      </w:r>
      <w:r w:rsidR="009B314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</w:t>
      </w:r>
    </w:p>
    <w:p w14:paraId="6819D7A7" w14:textId="7922759B" w:rsidR="001F19ED" w:rsidRPr="00D46F70" w:rsidRDefault="001F19ED" w:rsidP="009B3141">
      <w:pPr>
        <w:ind w:firstLine="1418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>ทั้งนี้ ตั้งแต่บัดนี้เป็นต้นไป</w:t>
      </w:r>
    </w:p>
    <w:p w14:paraId="42730E17" w14:textId="40AB83C1" w:rsidR="001F19ED" w:rsidRPr="00D46F70" w:rsidRDefault="001F19ED" w:rsidP="001F19ED">
      <w:pPr>
        <w:spacing w:before="12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  <w:t xml:space="preserve">สั่ง ณ วันที่            </w:t>
      </w:r>
      <w:r w:rsidR="00A1612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             </w:t>
      </w:r>
      <w:bookmarkStart w:id="0" w:name="_GoBack"/>
      <w:bookmarkEnd w:id="0"/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 พ.ศ. ๒๕๖๔</w:t>
      </w:r>
    </w:p>
    <w:p w14:paraId="6D720D20" w14:textId="7FC50789" w:rsidR="001F19ED" w:rsidRPr="00D46F70" w:rsidRDefault="001F19ED" w:rsidP="001F19ED">
      <w:pPr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54F4046A" w14:textId="376611E5" w:rsidR="001F19ED" w:rsidRPr="00D46F70" w:rsidRDefault="001F19ED" w:rsidP="00C01A0C">
      <w:pPr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D46F70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</w:p>
    <w:p w14:paraId="63FA789E" w14:textId="60BB2EE6" w:rsidR="001F19ED" w:rsidRPr="00D46F70" w:rsidRDefault="001F19ED" w:rsidP="00B4503A">
      <w:pPr>
        <w:widowControl w:val="0"/>
        <w:ind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08031B1B" w14:textId="5A143303" w:rsidR="001F19ED" w:rsidRPr="00D46F70" w:rsidRDefault="001F19ED" w:rsidP="00B4503A">
      <w:pPr>
        <w:widowControl w:val="0"/>
        <w:ind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53F5D93F" w14:textId="47A8C5D1" w:rsidR="001F19ED" w:rsidRPr="00D46F70" w:rsidRDefault="001F19ED" w:rsidP="00B4503A">
      <w:pPr>
        <w:widowControl w:val="0"/>
        <w:ind w:firstLine="1440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5FDF345A" w14:textId="2B7997FD" w:rsidR="00D43478" w:rsidRPr="00D46F70" w:rsidRDefault="00D43478" w:rsidP="00C01A0C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sectPr w:rsidR="00D43478" w:rsidRPr="00D46F70" w:rsidSect="002C30C1">
      <w:headerReference w:type="even" r:id="rId8"/>
      <w:headerReference w:type="default" r:id="rId9"/>
      <w:pgSz w:w="11907" w:h="16834" w:code="9"/>
      <w:pgMar w:top="851" w:right="1134" w:bottom="567" w:left="1701" w:header="794" w:footer="0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00CA0" w14:textId="77777777" w:rsidR="0008462F" w:rsidRDefault="0008462F">
      <w:r>
        <w:separator/>
      </w:r>
    </w:p>
  </w:endnote>
  <w:endnote w:type="continuationSeparator" w:id="0">
    <w:p w14:paraId="5E5910C0" w14:textId="77777777" w:rsidR="0008462F" w:rsidRDefault="0008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D0168" w14:textId="77777777" w:rsidR="0008462F" w:rsidRDefault="0008462F">
      <w:r>
        <w:separator/>
      </w:r>
    </w:p>
  </w:footnote>
  <w:footnote w:type="continuationSeparator" w:id="0">
    <w:p w14:paraId="450F8550" w14:textId="77777777" w:rsidR="0008462F" w:rsidRDefault="00084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AC436" w14:textId="77777777" w:rsidR="00DA7E54" w:rsidRDefault="00DA7E54" w:rsidP="003D7579">
    <w:pPr>
      <w:pStyle w:val="a7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end"/>
    </w:r>
  </w:p>
  <w:p w14:paraId="5C05FB7F" w14:textId="77777777" w:rsidR="00DA7E54" w:rsidRDefault="00DA7E5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IT๙" w:hAnsi="TH SarabunIT๙" w:cs="TH SarabunIT๙"/>
        <w:szCs w:val="40"/>
      </w:rPr>
      <w:id w:val="-853422134"/>
      <w:docPartObj>
        <w:docPartGallery w:val="Page Numbers (Top of Page)"/>
        <w:docPartUnique/>
      </w:docPartObj>
    </w:sdtPr>
    <w:sdtEndPr>
      <w:rPr>
        <w:noProof/>
        <w:sz w:val="36"/>
        <w:szCs w:val="36"/>
      </w:rPr>
    </w:sdtEndPr>
    <w:sdtContent>
      <w:p w14:paraId="7DD70741" w14:textId="7CA5030C" w:rsidR="00DA7E54" w:rsidRPr="00B4503A" w:rsidRDefault="00DA7E54" w:rsidP="00F24D76">
        <w:pPr>
          <w:pStyle w:val="a7"/>
          <w:jc w:val="center"/>
          <w:rPr>
            <w:rFonts w:ascii="TH SarabunIT๙" w:hAnsi="TH SarabunIT๙" w:cs="TH SarabunIT๙"/>
            <w:sz w:val="36"/>
            <w:szCs w:val="36"/>
          </w:rPr>
        </w:pPr>
        <w:r w:rsidRPr="00B4503A">
          <w:rPr>
            <w:rFonts w:ascii="TH SarabunIT๙" w:hAnsi="TH SarabunIT๙" w:cs="TH SarabunIT๙"/>
            <w:szCs w:val="32"/>
            <w:cs/>
          </w:rPr>
          <w:t xml:space="preserve">- </w:t>
        </w:r>
        <w:r w:rsidRPr="00B4503A">
          <w:rPr>
            <w:rFonts w:ascii="TH SarabunIT๙" w:hAnsi="TH SarabunIT๙" w:cs="TH SarabunIT๙"/>
            <w:szCs w:val="32"/>
          </w:rPr>
          <w:fldChar w:fldCharType="begin"/>
        </w:r>
        <w:r w:rsidRPr="00B4503A">
          <w:rPr>
            <w:rFonts w:ascii="TH SarabunIT๙" w:hAnsi="TH SarabunIT๙" w:cs="TH SarabunIT๙"/>
            <w:szCs w:val="32"/>
          </w:rPr>
          <w:instrText xml:space="preserve"> PAGE   \</w:instrText>
        </w:r>
        <w:r w:rsidRPr="00B4503A">
          <w:rPr>
            <w:rFonts w:ascii="TH SarabunIT๙" w:hAnsi="TH SarabunIT๙" w:cs="TH SarabunIT๙"/>
            <w:szCs w:val="32"/>
            <w:cs/>
          </w:rPr>
          <w:instrText xml:space="preserve">* </w:instrText>
        </w:r>
        <w:r w:rsidRPr="00B4503A">
          <w:rPr>
            <w:rFonts w:ascii="TH SarabunIT๙" w:hAnsi="TH SarabunIT๙" w:cs="TH SarabunIT๙"/>
            <w:szCs w:val="32"/>
          </w:rPr>
          <w:instrText xml:space="preserve">MERGEFORMAT </w:instrText>
        </w:r>
        <w:r w:rsidRPr="00B4503A">
          <w:rPr>
            <w:rFonts w:ascii="TH SarabunIT๙" w:hAnsi="TH SarabunIT๙" w:cs="TH SarabunIT๙"/>
            <w:szCs w:val="32"/>
          </w:rPr>
          <w:fldChar w:fldCharType="separate"/>
        </w:r>
        <w:r w:rsidR="00A16121">
          <w:rPr>
            <w:rFonts w:ascii="TH SarabunIT๙" w:hAnsi="TH SarabunIT๙" w:cs="TH SarabunIT๙"/>
            <w:noProof/>
            <w:szCs w:val="32"/>
            <w:cs/>
          </w:rPr>
          <w:t>๓</w:t>
        </w:r>
        <w:r w:rsidRPr="00B4503A">
          <w:rPr>
            <w:rFonts w:ascii="TH SarabunIT๙" w:hAnsi="TH SarabunIT๙" w:cs="TH SarabunIT๙"/>
            <w:noProof/>
            <w:szCs w:val="32"/>
          </w:rPr>
          <w:fldChar w:fldCharType="end"/>
        </w:r>
        <w:r w:rsidRPr="00B4503A">
          <w:rPr>
            <w:rFonts w:ascii="TH SarabunIT๙" w:hAnsi="TH SarabunIT๙" w:cs="TH SarabunIT๙"/>
            <w:noProof/>
            <w:szCs w:val="32"/>
            <w:cs/>
          </w:rPr>
          <w:t xml:space="preserve"> -</w:t>
        </w:r>
      </w:p>
    </w:sdtContent>
  </w:sdt>
  <w:p w14:paraId="50250BF3" w14:textId="77777777" w:rsidR="00DA7E54" w:rsidRDefault="00DA7E5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695E"/>
    <w:multiLevelType w:val="hybridMultilevel"/>
    <w:tmpl w:val="FEAEE2B8"/>
    <w:lvl w:ilvl="0" w:tplc="ED88278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8D232C"/>
    <w:multiLevelType w:val="hybridMultilevel"/>
    <w:tmpl w:val="35021616"/>
    <w:lvl w:ilvl="0" w:tplc="EA34774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4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2AA07BB9"/>
    <w:multiLevelType w:val="hybridMultilevel"/>
    <w:tmpl w:val="9738EC38"/>
    <w:lvl w:ilvl="0" w:tplc="0A047908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  <w:sz w:val="3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2F6F6680"/>
    <w:multiLevelType w:val="hybridMultilevel"/>
    <w:tmpl w:val="AC500824"/>
    <w:lvl w:ilvl="0" w:tplc="B15833D4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9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0" w15:restartNumberingAfterBreak="0">
    <w:nsid w:val="46F572C5"/>
    <w:multiLevelType w:val="hybridMultilevel"/>
    <w:tmpl w:val="B8288996"/>
    <w:lvl w:ilvl="0" w:tplc="ACB6426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11"/>
  </w:num>
  <w:num w:numId="5">
    <w:abstractNumId w:val="3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7"/>
  </w:num>
  <w:num w:numId="11">
    <w:abstractNumId w:val="10"/>
  </w:num>
  <w:num w:numId="12">
    <w:abstractNumId w:val="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D9"/>
    <w:rsid w:val="00002C83"/>
    <w:rsid w:val="00004510"/>
    <w:rsid w:val="00004D71"/>
    <w:rsid w:val="0000604A"/>
    <w:rsid w:val="00015663"/>
    <w:rsid w:val="000202F7"/>
    <w:rsid w:val="000218D2"/>
    <w:rsid w:val="000364EF"/>
    <w:rsid w:val="00043C6B"/>
    <w:rsid w:val="00055294"/>
    <w:rsid w:val="000658E7"/>
    <w:rsid w:val="000733E7"/>
    <w:rsid w:val="0007630F"/>
    <w:rsid w:val="00077F7A"/>
    <w:rsid w:val="00082FDA"/>
    <w:rsid w:val="0008462F"/>
    <w:rsid w:val="00086638"/>
    <w:rsid w:val="00091692"/>
    <w:rsid w:val="00096188"/>
    <w:rsid w:val="000A104D"/>
    <w:rsid w:val="000A59CE"/>
    <w:rsid w:val="000C0F29"/>
    <w:rsid w:val="000C38AE"/>
    <w:rsid w:val="000D65CD"/>
    <w:rsid w:val="000E02B8"/>
    <w:rsid w:val="000E0A20"/>
    <w:rsid w:val="000F0ED1"/>
    <w:rsid w:val="000F4654"/>
    <w:rsid w:val="00100308"/>
    <w:rsid w:val="00107639"/>
    <w:rsid w:val="00111A55"/>
    <w:rsid w:val="00113117"/>
    <w:rsid w:val="00131952"/>
    <w:rsid w:val="00137BB5"/>
    <w:rsid w:val="001507C4"/>
    <w:rsid w:val="001511BB"/>
    <w:rsid w:val="0017018A"/>
    <w:rsid w:val="00171BD3"/>
    <w:rsid w:val="00195BBA"/>
    <w:rsid w:val="001A5805"/>
    <w:rsid w:val="001C5790"/>
    <w:rsid w:val="001C6791"/>
    <w:rsid w:val="001E3B4B"/>
    <w:rsid w:val="001F19ED"/>
    <w:rsid w:val="001F3410"/>
    <w:rsid w:val="001F4450"/>
    <w:rsid w:val="001F7248"/>
    <w:rsid w:val="001F7E5B"/>
    <w:rsid w:val="00201490"/>
    <w:rsid w:val="0020722B"/>
    <w:rsid w:val="00215E7A"/>
    <w:rsid w:val="002237CD"/>
    <w:rsid w:val="00226EBD"/>
    <w:rsid w:val="00231B30"/>
    <w:rsid w:val="0023432B"/>
    <w:rsid w:val="002407DE"/>
    <w:rsid w:val="00255F25"/>
    <w:rsid w:val="00262A2B"/>
    <w:rsid w:val="0027520B"/>
    <w:rsid w:val="002773C3"/>
    <w:rsid w:val="00284286"/>
    <w:rsid w:val="00293161"/>
    <w:rsid w:val="002A0949"/>
    <w:rsid w:val="002A255D"/>
    <w:rsid w:val="002A4600"/>
    <w:rsid w:val="002B0ED0"/>
    <w:rsid w:val="002C30C1"/>
    <w:rsid w:val="002D3601"/>
    <w:rsid w:val="002D5C38"/>
    <w:rsid w:val="002E2C4A"/>
    <w:rsid w:val="0030357B"/>
    <w:rsid w:val="00304E44"/>
    <w:rsid w:val="00307DF6"/>
    <w:rsid w:val="00311974"/>
    <w:rsid w:val="00316329"/>
    <w:rsid w:val="00317FF7"/>
    <w:rsid w:val="00327CE4"/>
    <w:rsid w:val="00335437"/>
    <w:rsid w:val="00357AAB"/>
    <w:rsid w:val="00365B83"/>
    <w:rsid w:val="0036617C"/>
    <w:rsid w:val="00366B9A"/>
    <w:rsid w:val="003858CC"/>
    <w:rsid w:val="003924CB"/>
    <w:rsid w:val="003939CA"/>
    <w:rsid w:val="003A2826"/>
    <w:rsid w:val="003B3B66"/>
    <w:rsid w:val="003B5DA4"/>
    <w:rsid w:val="003C1E28"/>
    <w:rsid w:val="003D403E"/>
    <w:rsid w:val="003D5E2D"/>
    <w:rsid w:val="003D7579"/>
    <w:rsid w:val="003E31B2"/>
    <w:rsid w:val="003E397E"/>
    <w:rsid w:val="003E457A"/>
    <w:rsid w:val="003F227F"/>
    <w:rsid w:val="0040476D"/>
    <w:rsid w:val="00405908"/>
    <w:rsid w:val="004137F6"/>
    <w:rsid w:val="004173C1"/>
    <w:rsid w:val="004215A8"/>
    <w:rsid w:val="0045418A"/>
    <w:rsid w:val="004608FA"/>
    <w:rsid w:val="004628E7"/>
    <w:rsid w:val="0046377B"/>
    <w:rsid w:val="00464D83"/>
    <w:rsid w:val="00465D59"/>
    <w:rsid w:val="00473B75"/>
    <w:rsid w:val="004774B8"/>
    <w:rsid w:val="00477579"/>
    <w:rsid w:val="00480F3C"/>
    <w:rsid w:val="0048191E"/>
    <w:rsid w:val="00485614"/>
    <w:rsid w:val="00490808"/>
    <w:rsid w:val="004944E3"/>
    <w:rsid w:val="00496C78"/>
    <w:rsid w:val="0049709A"/>
    <w:rsid w:val="004C122C"/>
    <w:rsid w:val="004C6911"/>
    <w:rsid w:val="004D3110"/>
    <w:rsid w:val="004D6F6E"/>
    <w:rsid w:val="004E0B4A"/>
    <w:rsid w:val="004F45EF"/>
    <w:rsid w:val="00510141"/>
    <w:rsid w:val="00514D78"/>
    <w:rsid w:val="0051555C"/>
    <w:rsid w:val="00526153"/>
    <w:rsid w:val="0052638F"/>
    <w:rsid w:val="005365E4"/>
    <w:rsid w:val="00541425"/>
    <w:rsid w:val="00543CCA"/>
    <w:rsid w:val="005474C7"/>
    <w:rsid w:val="00547698"/>
    <w:rsid w:val="0057006B"/>
    <w:rsid w:val="005705DD"/>
    <w:rsid w:val="00573ACA"/>
    <w:rsid w:val="00586543"/>
    <w:rsid w:val="00592CBE"/>
    <w:rsid w:val="005935CE"/>
    <w:rsid w:val="00597E7B"/>
    <w:rsid w:val="005A0C95"/>
    <w:rsid w:val="005B0F0C"/>
    <w:rsid w:val="005B7B44"/>
    <w:rsid w:val="005B7E61"/>
    <w:rsid w:val="005C327F"/>
    <w:rsid w:val="005C40D7"/>
    <w:rsid w:val="005E1BFB"/>
    <w:rsid w:val="005F61D2"/>
    <w:rsid w:val="005F7205"/>
    <w:rsid w:val="006042E6"/>
    <w:rsid w:val="00604D54"/>
    <w:rsid w:val="00610D33"/>
    <w:rsid w:val="006162CA"/>
    <w:rsid w:val="00617B25"/>
    <w:rsid w:val="00631AE8"/>
    <w:rsid w:val="00634EDA"/>
    <w:rsid w:val="0064085E"/>
    <w:rsid w:val="006507AF"/>
    <w:rsid w:val="00654E2F"/>
    <w:rsid w:val="006568B7"/>
    <w:rsid w:val="00673E89"/>
    <w:rsid w:val="00674ABF"/>
    <w:rsid w:val="006764B1"/>
    <w:rsid w:val="00686BC7"/>
    <w:rsid w:val="00691A46"/>
    <w:rsid w:val="006939B1"/>
    <w:rsid w:val="006A583F"/>
    <w:rsid w:val="006B0830"/>
    <w:rsid w:val="006B46A3"/>
    <w:rsid w:val="006C702C"/>
    <w:rsid w:val="006F2470"/>
    <w:rsid w:val="006F4001"/>
    <w:rsid w:val="007024B3"/>
    <w:rsid w:val="0071005C"/>
    <w:rsid w:val="00720536"/>
    <w:rsid w:val="00723D42"/>
    <w:rsid w:val="00727697"/>
    <w:rsid w:val="00730098"/>
    <w:rsid w:val="0073130E"/>
    <w:rsid w:val="00733CD7"/>
    <w:rsid w:val="00742E5D"/>
    <w:rsid w:val="00744AEE"/>
    <w:rsid w:val="0074507A"/>
    <w:rsid w:val="00755DA4"/>
    <w:rsid w:val="007712F1"/>
    <w:rsid w:val="007722ED"/>
    <w:rsid w:val="0078392C"/>
    <w:rsid w:val="00787115"/>
    <w:rsid w:val="00790A7E"/>
    <w:rsid w:val="00793E01"/>
    <w:rsid w:val="007A044F"/>
    <w:rsid w:val="007A3069"/>
    <w:rsid w:val="007A55A7"/>
    <w:rsid w:val="007A5C34"/>
    <w:rsid w:val="007B23A9"/>
    <w:rsid w:val="007B2650"/>
    <w:rsid w:val="007B4992"/>
    <w:rsid w:val="007C1934"/>
    <w:rsid w:val="007D2C4A"/>
    <w:rsid w:val="007F2193"/>
    <w:rsid w:val="007F3842"/>
    <w:rsid w:val="008136A1"/>
    <w:rsid w:val="00815F01"/>
    <w:rsid w:val="008309B5"/>
    <w:rsid w:val="00835F73"/>
    <w:rsid w:val="00836146"/>
    <w:rsid w:val="00842AB6"/>
    <w:rsid w:val="00857DCB"/>
    <w:rsid w:val="00860E6D"/>
    <w:rsid w:val="00862F95"/>
    <w:rsid w:val="00887E77"/>
    <w:rsid w:val="00891877"/>
    <w:rsid w:val="008973F4"/>
    <w:rsid w:val="008B0BCA"/>
    <w:rsid w:val="008B46E2"/>
    <w:rsid w:val="008C4803"/>
    <w:rsid w:val="008C5A53"/>
    <w:rsid w:val="008C61A3"/>
    <w:rsid w:val="008D060E"/>
    <w:rsid w:val="008D0F0A"/>
    <w:rsid w:val="008D74DA"/>
    <w:rsid w:val="008E2013"/>
    <w:rsid w:val="008E3067"/>
    <w:rsid w:val="008E3F4E"/>
    <w:rsid w:val="008F3517"/>
    <w:rsid w:val="008F3F1C"/>
    <w:rsid w:val="008F4CA6"/>
    <w:rsid w:val="008F5BC2"/>
    <w:rsid w:val="00901FFB"/>
    <w:rsid w:val="009062B3"/>
    <w:rsid w:val="0091207B"/>
    <w:rsid w:val="00914A60"/>
    <w:rsid w:val="00931145"/>
    <w:rsid w:val="00934148"/>
    <w:rsid w:val="00943DD3"/>
    <w:rsid w:val="009475E8"/>
    <w:rsid w:val="00955AEB"/>
    <w:rsid w:val="00963ACF"/>
    <w:rsid w:val="00971D4E"/>
    <w:rsid w:val="0097416A"/>
    <w:rsid w:val="00976649"/>
    <w:rsid w:val="00990A03"/>
    <w:rsid w:val="00992430"/>
    <w:rsid w:val="00995E35"/>
    <w:rsid w:val="009A0388"/>
    <w:rsid w:val="009A5932"/>
    <w:rsid w:val="009A708A"/>
    <w:rsid w:val="009B0AAA"/>
    <w:rsid w:val="009B281B"/>
    <w:rsid w:val="009B3141"/>
    <w:rsid w:val="009B5BC4"/>
    <w:rsid w:val="009B7D01"/>
    <w:rsid w:val="009C14FC"/>
    <w:rsid w:val="009C441B"/>
    <w:rsid w:val="009C68A5"/>
    <w:rsid w:val="009D0593"/>
    <w:rsid w:val="009D7A14"/>
    <w:rsid w:val="009E0257"/>
    <w:rsid w:val="009E330F"/>
    <w:rsid w:val="00A12914"/>
    <w:rsid w:val="00A12C49"/>
    <w:rsid w:val="00A13CEF"/>
    <w:rsid w:val="00A16121"/>
    <w:rsid w:val="00A17247"/>
    <w:rsid w:val="00A26E83"/>
    <w:rsid w:val="00A301D2"/>
    <w:rsid w:val="00A42677"/>
    <w:rsid w:val="00A546D6"/>
    <w:rsid w:val="00A60DEB"/>
    <w:rsid w:val="00A75117"/>
    <w:rsid w:val="00A814AB"/>
    <w:rsid w:val="00A8602A"/>
    <w:rsid w:val="00A914E3"/>
    <w:rsid w:val="00AA25EE"/>
    <w:rsid w:val="00AD083B"/>
    <w:rsid w:val="00AE1009"/>
    <w:rsid w:val="00AF6108"/>
    <w:rsid w:val="00AF75FF"/>
    <w:rsid w:val="00AF7B5D"/>
    <w:rsid w:val="00B07C04"/>
    <w:rsid w:val="00B11B01"/>
    <w:rsid w:val="00B120AF"/>
    <w:rsid w:val="00B20E87"/>
    <w:rsid w:val="00B36EA9"/>
    <w:rsid w:val="00B4503A"/>
    <w:rsid w:val="00B4742E"/>
    <w:rsid w:val="00B53A69"/>
    <w:rsid w:val="00B64150"/>
    <w:rsid w:val="00B66557"/>
    <w:rsid w:val="00B739D6"/>
    <w:rsid w:val="00B73F85"/>
    <w:rsid w:val="00B7662A"/>
    <w:rsid w:val="00B807A3"/>
    <w:rsid w:val="00B83D63"/>
    <w:rsid w:val="00B90585"/>
    <w:rsid w:val="00B964EB"/>
    <w:rsid w:val="00B977FA"/>
    <w:rsid w:val="00BA1CE7"/>
    <w:rsid w:val="00BC5479"/>
    <w:rsid w:val="00BD1E98"/>
    <w:rsid w:val="00BE24C3"/>
    <w:rsid w:val="00BE6D1C"/>
    <w:rsid w:val="00BF6415"/>
    <w:rsid w:val="00C0137E"/>
    <w:rsid w:val="00C01A0C"/>
    <w:rsid w:val="00C10A6A"/>
    <w:rsid w:val="00C135DC"/>
    <w:rsid w:val="00C13F64"/>
    <w:rsid w:val="00C322F1"/>
    <w:rsid w:val="00C43473"/>
    <w:rsid w:val="00C47F3D"/>
    <w:rsid w:val="00C653AD"/>
    <w:rsid w:val="00C65DC5"/>
    <w:rsid w:val="00C747D7"/>
    <w:rsid w:val="00C9332E"/>
    <w:rsid w:val="00C94254"/>
    <w:rsid w:val="00C97E19"/>
    <w:rsid w:val="00CC297C"/>
    <w:rsid w:val="00CC7E23"/>
    <w:rsid w:val="00CD282D"/>
    <w:rsid w:val="00CE730E"/>
    <w:rsid w:val="00CF010E"/>
    <w:rsid w:val="00CF14F6"/>
    <w:rsid w:val="00CF1BCA"/>
    <w:rsid w:val="00CF462F"/>
    <w:rsid w:val="00D0423F"/>
    <w:rsid w:val="00D04717"/>
    <w:rsid w:val="00D06744"/>
    <w:rsid w:val="00D10747"/>
    <w:rsid w:val="00D11DD7"/>
    <w:rsid w:val="00D14947"/>
    <w:rsid w:val="00D17C90"/>
    <w:rsid w:val="00D17CFB"/>
    <w:rsid w:val="00D30D15"/>
    <w:rsid w:val="00D33C0B"/>
    <w:rsid w:val="00D37361"/>
    <w:rsid w:val="00D377AB"/>
    <w:rsid w:val="00D40C6D"/>
    <w:rsid w:val="00D43478"/>
    <w:rsid w:val="00D45C49"/>
    <w:rsid w:val="00D46F70"/>
    <w:rsid w:val="00D57DDB"/>
    <w:rsid w:val="00D72744"/>
    <w:rsid w:val="00D75088"/>
    <w:rsid w:val="00D75C94"/>
    <w:rsid w:val="00D820C1"/>
    <w:rsid w:val="00D90F4A"/>
    <w:rsid w:val="00D971C0"/>
    <w:rsid w:val="00DA7E54"/>
    <w:rsid w:val="00DB01FB"/>
    <w:rsid w:val="00DB2740"/>
    <w:rsid w:val="00DB3113"/>
    <w:rsid w:val="00DB3F0F"/>
    <w:rsid w:val="00DC0B97"/>
    <w:rsid w:val="00DF08EF"/>
    <w:rsid w:val="00DF3AC8"/>
    <w:rsid w:val="00E16991"/>
    <w:rsid w:val="00E217F8"/>
    <w:rsid w:val="00E3176A"/>
    <w:rsid w:val="00E4103C"/>
    <w:rsid w:val="00E41EAF"/>
    <w:rsid w:val="00E42A79"/>
    <w:rsid w:val="00E45DA9"/>
    <w:rsid w:val="00E57F9C"/>
    <w:rsid w:val="00E63F7C"/>
    <w:rsid w:val="00E7001B"/>
    <w:rsid w:val="00E77093"/>
    <w:rsid w:val="00E81315"/>
    <w:rsid w:val="00E950D8"/>
    <w:rsid w:val="00EA0DB1"/>
    <w:rsid w:val="00EA6D36"/>
    <w:rsid w:val="00EB4F27"/>
    <w:rsid w:val="00EC0C66"/>
    <w:rsid w:val="00ED15D9"/>
    <w:rsid w:val="00EE08E6"/>
    <w:rsid w:val="00EE45AC"/>
    <w:rsid w:val="00EE6C21"/>
    <w:rsid w:val="00F1291B"/>
    <w:rsid w:val="00F133B6"/>
    <w:rsid w:val="00F225B4"/>
    <w:rsid w:val="00F24D76"/>
    <w:rsid w:val="00F25848"/>
    <w:rsid w:val="00F33585"/>
    <w:rsid w:val="00F3420C"/>
    <w:rsid w:val="00F369E4"/>
    <w:rsid w:val="00F42729"/>
    <w:rsid w:val="00F46B9B"/>
    <w:rsid w:val="00F53361"/>
    <w:rsid w:val="00F57DE9"/>
    <w:rsid w:val="00F64C7B"/>
    <w:rsid w:val="00F66A8B"/>
    <w:rsid w:val="00F7485F"/>
    <w:rsid w:val="00F75320"/>
    <w:rsid w:val="00F75A19"/>
    <w:rsid w:val="00FA06A3"/>
    <w:rsid w:val="00FA0B3E"/>
    <w:rsid w:val="00FA7B8C"/>
    <w:rsid w:val="00FB763F"/>
    <w:rsid w:val="00FC05F0"/>
    <w:rsid w:val="00FD472C"/>
    <w:rsid w:val="00FE0E4F"/>
    <w:rsid w:val="00FE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D6ED70"/>
  <w15:docId w15:val="{E757F1E9-FDCA-473E-B9E0-ABC4D9DB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UPC" w:eastAsiaTheme="minorEastAsia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paragraph" w:styleId="ac">
    <w:name w:val="List Paragraph"/>
    <w:basedOn w:val="a"/>
    <w:uiPriority w:val="34"/>
    <w:qFormat/>
    <w:rsid w:val="00787115"/>
    <w:pPr>
      <w:ind w:left="720"/>
      <w:contextualSpacing/>
    </w:pPr>
    <w:rPr>
      <w:rFonts w:cs="Angsana New"/>
      <w:szCs w:val="40"/>
    </w:rPr>
  </w:style>
  <w:style w:type="character" w:customStyle="1" w:styleId="a8">
    <w:name w:val="หัวกระดาษ อักขระ"/>
    <w:basedOn w:val="a0"/>
    <w:link w:val="a7"/>
    <w:uiPriority w:val="99"/>
    <w:rsid w:val="00F24D76"/>
    <w:rPr>
      <w:rFonts w:ascii="EucrosiaUPC" w:hAnsi="EucrosiaUPC"/>
      <w:sz w:val="32"/>
      <w:szCs w:val="37"/>
    </w:rPr>
  </w:style>
  <w:style w:type="paragraph" w:styleId="ad">
    <w:name w:val="Balloon Text"/>
    <w:basedOn w:val="a"/>
    <w:link w:val="ae"/>
    <w:rsid w:val="00971D4E"/>
    <w:rPr>
      <w:rFonts w:ascii="Segoe UI" w:hAnsi="Segoe UI" w:cs="Angsana New"/>
      <w:sz w:val="18"/>
      <w:szCs w:val="22"/>
    </w:rPr>
  </w:style>
  <w:style w:type="character" w:customStyle="1" w:styleId="ae">
    <w:name w:val="ข้อความบอลลูน อักขระ"/>
    <w:basedOn w:val="a0"/>
    <w:link w:val="ad"/>
    <w:rsid w:val="00971D4E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KCOMS30756M\Downloads\&#3627;&#3609;&#3633;&#3591;&#3626;&#3639;&#3629;&#3616;&#3634;&#3618;&#3609;&#3629;&#3585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</Template>
  <TotalTime>74</TotalTime>
  <Pages>3</Pages>
  <Words>1023</Words>
  <Characters>5837</Characters>
  <Application>Microsoft Office Word</Application>
  <DocSecurity>0</DocSecurity>
  <Lines>48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HP</cp:lastModifiedBy>
  <cp:revision>6</cp:revision>
  <cp:lastPrinted>2021-04-23T02:43:00Z</cp:lastPrinted>
  <dcterms:created xsi:type="dcterms:W3CDTF">2021-11-02T06:36:00Z</dcterms:created>
  <dcterms:modified xsi:type="dcterms:W3CDTF">2021-11-22T03:02:00Z</dcterms:modified>
</cp:coreProperties>
</file>